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C11D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7" w:afterLines="50" w:line="224" w:lineRule="auto"/>
        <w:textAlignment w:val="baseline"/>
        <w:rPr>
          <w:rFonts w:hint="default" w:ascii="Times New Roman" w:hAnsi="Times New Roman" w:eastAsia="仿宋_GB2312" w:cs="Times New Roman"/>
          <w:b w:val="0"/>
          <w:bCs w:val="0"/>
          <w:spacing w:val="4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b w:val="0"/>
          <w:bCs w:val="0"/>
          <w:spacing w:val="4"/>
          <w:sz w:val="30"/>
          <w:szCs w:val="30"/>
          <w:lang w:val="en-US" w:eastAsia="zh-CN"/>
        </w:rPr>
        <w:t>附件2</w:t>
      </w:r>
    </w:p>
    <w:p w14:paraId="0440F36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57" w:afterLines="50" w:line="240" w:lineRule="auto"/>
        <w:jc w:val="center"/>
        <w:textAlignment w:val="baseline"/>
        <w:rPr>
          <w:rFonts w:hint="eastAsia" w:ascii="汉仪文黑-85W" w:hAnsi="汉仪文黑-85W" w:eastAsia="汉仪文黑-85W" w:cs="汉仪文黑-85W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napToGrid w:val="0"/>
          <w:color w:val="000000"/>
          <w:kern w:val="0"/>
          <w:sz w:val="44"/>
          <w:szCs w:val="44"/>
          <w:lang w:val="en-US" w:eastAsia="zh-CN"/>
        </w:rPr>
        <w:t>武威职业学院校领导接访活动</w:t>
      </w:r>
      <w:bookmarkStart w:id="0" w:name="_GoBack"/>
      <w:bookmarkEnd w:id="0"/>
      <w:r>
        <w:rPr>
          <w:rFonts w:hint="eastAsia" w:ascii="Times New Roman" w:hAnsi="Times New Roman" w:eastAsia="方正小标宋简体" w:cs="Times New Roman"/>
          <w:snapToGrid w:val="0"/>
          <w:color w:val="000000"/>
          <w:kern w:val="0"/>
          <w:sz w:val="44"/>
          <w:szCs w:val="44"/>
          <w:lang w:val="en-US" w:eastAsia="zh-CN"/>
        </w:rPr>
        <w:t>预约登记表</w:t>
      </w:r>
      <w:r>
        <w:rPr>
          <w:rFonts w:hint="eastAsia" w:ascii="汉仪文黑-85W" w:hAnsi="汉仪文黑-85W" w:eastAsia="汉仪文黑-85W" w:cs="汉仪文黑-85W"/>
          <w:b w:val="0"/>
          <w:bCs w:val="0"/>
          <w:sz w:val="21"/>
          <w:szCs w:val="21"/>
          <w:lang w:val="en-US" w:eastAsia="zh-CN"/>
        </w:rPr>
        <w:t xml:space="preserve">                    </w:t>
      </w:r>
    </w:p>
    <w:tbl>
      <w:tblPr>
        <w:tblStyle w:val="4"/>
        <w:tblW w:w="92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7"/>
        <w:gridCol w:w="1870"/>
        <w:gridCol w:w="776"/>
        <w:gridCol w:w="775"/>
        <w:gridCol w:w="1360"/>
        <w:gridCol w:w="983"/>
        <w:gridCol w:w="996"/>
        <w:gridCol w:w="933"/>
      </w:tblGrid>
      <w:tr w14:paraId="01209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547" w:type="dxa"/>
            <w:tcBorders>
              <w:top w:val="single" w:color="auto" w:sz="12" w:space="0"/>
              <w:left w:val="single" w:color="auto" w:sz="12" w:space="0"/>
            </w:tcBorders>
            <w:vAlign w:val="center"/>
          </w:tcPr>
          <w:p w14:paraId="1600DD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预约人</w:t>
            </w:r>
          </w:p>
          <w:p w14:paraId="644442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870" w:type="dxa"/>
            <w:tcBorders>
              <w:top w:val="single" w:color="auto" w:sz="12" w:space="0"/>
            </w:tcBorders>
            <w:vAlign w:val="center"/>
          </w:tcPr>
          <w:p w14:paraId="4277F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76" w:type="dxa"/>
            <w:tcBorders>
              <w:top w:val="single" w:color="auto" w:sz="12" w:space="0"/>
            </w:tcBorders>
            <w:vAlign w:val="center"/>
          </w:tcPr>
          <w:p w14:paraId="3262D4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775" w:type="dxa"/>
            <w:tcBorders>
              <w:top w:val="single" w:color="auto" w:sz="12" w:space="0"/>
            </w:tcBorders>
            <w:vAlign w:val="center"/>
          </w:tcPr>
          <w:p w14:paraId="0E8AC0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60" w:type="dxa"/>
            <w:tcBorders>
              <w:top w:val="single" w:color="auto" w:sz="12" w:space="0"/>
            </w:tcBorders>
            <w:vAlign w:val="center"/>
          </w:tcPr>
          <w:p w14:paraId="20C29B52">
            <w:pPr>
              <w:keepNext w:val="0"/>
              <w:keepLines w:val="0"/>
              <w:pageBreakBefore w:val="0"/>
              <w:widowControl w:val="0"/>
              <w:tabs>
                <w:tab w:val="left" w:pos="21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联系方式</w:t>
            </w:r>
          </w:p>
        </w:tc>
        <w:tc>
          <w:tcPr>
            <w:tcW w:w="2912" w:type="dxa"/>
            <w:gridSpan w:val="3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 w14:paraId="378195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9B913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  <w:jc w:val="center"/>
        </w:trPr>
        <w:tc>
          <w:tcPr>
            <w:tcW w:w="1547" w:type="dxa"/>
            <w:tcBorders>
              <w:left w:val="single" w:color="auto" w:sz="12" w:space="0"/>
            </w:tcBorders>
            <w:vAlign w:val="center"/>
          </w:tcPr>
          <w:p w14:paraId="18979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所在部门、二级学院</w:t>
            </w:r>
          </w:p>
        </w:tc>
        <w:tc>
          <w:tcPr>
            <w:tcW w:w="1870" w:type="dxa"/>
            <w:vAlign w:val="center"/>
          </w:tcPr>
          <w:p w14:paraId="0DDF6C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776" w:type="dxa"/>
            <w:vAlign w:val="center"/>
          </w:tcPr>
          <w:p w14:paraId="6452D4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3118" w:type="dxa"/>
            <w:gridSpan w:val="3"/>
            <w:vAlign w:val="center"/>
          </w:tcPr>
          <w:p w14:paraId="29BF0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96" w:type="dxa"/>
            <w:vAlign w:val="center"/>
          </w:tcPr>
          <w:p w14:paraId="656F1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是否</w:t>
            </w:r>
          </w:p>
          <w:p w14:paraId="14439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首次</w:t>
            </w:r>
          </w:p>
          <w:p w14:paraId="24AAE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来访</w:t>
            </w:r>
          </w:p>
        </w:tc>
        <w:tc>
          <w:tcPr>
            <w:tcW w:w="933" w:type="dxa"/>
            <w:tcBorders>
              <w:right w:val="single" w:color="auto" w:sz="12" w:space="0"/>
            </w:tcBorders>
            <w:vAlign w:val="center"/>
          </w:tcPr>
          <w:p w14:paraId="6D20C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A341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5" w:hRule="atLeast"/>
          <w:jc w:val="center"/>
        </w:trPr>
        <w:tc>
          <w:tcPr>
            <w:tcW w:w="1547" w:type="dxa"/>
            <w:tcBorders>
              <w:left w:val="single" w:color="auto" w:sz="12" w:space="0"/>
            </w:tcBorders>
            <w:vAlign w:val="center"/>
          </w:tcPr>
          <w:p w14:paraId="70C20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信</w:t>
            </w:r>
          </w:p>
          <w:p w14:paraId="25E5FA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访</w:t>
            </w:r>
          </w:p>
          <w:p w14:paraId="2F2B13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事</w:t>
            </w:r>
          </w:p>
          <w:p w14:paraId="1DE8C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项</w:t>
            </w:r>
          </w:p>
        </w:tc>
        <w:tc>
          <w:tcPr>
            <w:tcW w:w="7693" w:type="dxa"/>
            <w:gridSpan w:val="7"/>
            <w:tcBorders>
              <w:right w:val="single" w:color="auto" w:sz="12" w:space="0"/>
            </w:tcBorders>
            <w:vAlign w:val="center"/>
          </w:tcPr>
          <w:p w14:paraId="1C93B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8306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4" w:hRule="atLeast"/>
          <w:jc w:val="center"/>
        </w:trPr>
        <w:tc>
          <w:tcPr>
            <w:tcW w:w="1547" w:type="dxa"/>
            <w:tcBorders>
              <w:left w:val="single" w:color="auto" w:sz="12" w:space="0"/>
              <w:bottom w:val="single" w:color="auto" w:sz="12" w:space="0"/>
            </w:tcBorders>
            <w:vAlign w:val="center"/>
          </w:tcPr>
          <w:p w14:paraId="3E71C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其</w:t>
            </w:r>
          </w:p>
          <w:p w14:paraId="7F2BE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它</w:t>
            </w:r>
          </w:p>
          <w:p w14:paraId="535A4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需</w:t>
            </w:r>
          </w:p>
          <w:p w14:paraId="65208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要</w:t>
            </w:r>
          </w:p>
          <w:p w14:paraId="3AE57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说</w:t>
            </w:r>
          </w:p>
          <w:p w14:paraId="362BF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明</w:t>
            </w:r>
          </w:p>
          <w:p w14:paraId="30DFC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事</w:t>
            </w:r>
          </w:p>
          <w:p w14:paraId="00B17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项</w:t>
            </w:r>
          </w:p>
        </w:tc>
        <w:tc>
          <w:tcPr>
            <w:tcW w:w="7693" w:type="dxa"/>
            <w:gridSpan w:val="7"/>
            <w:tcBorders>
              <w:bottom w:val="single" w:color="auto" w:sz="12" w:space="0"/>
              <w:right w:val="single" w:color="auto" w:sz="12" w:space="0"/>
            </w:tcBorders>
            <w:vAlign w:val="center"/>
          </w:tcPr>
          <w:p w14:paraId="5CFCEF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2AC0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190F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0B06B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C8F8C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1CA1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3D63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55C3A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D8E4F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46229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1FAD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5AE34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C85B2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1C16F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7D0D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F4D1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                                        （可另附页）</w:t>
            </w:r>
          </w:p>
        </w:tc>
      </w:tr>
    </w:tbl>
    <w:p w14:paraId="39DE8549">
      <w:pPr>
        <w:rPr>
          <w:rFonts w:hint="eastAsia"/>
          <w:lang w:val="en-US" w:eastAsia="zh-CN"/>
        </w:rPr>
      </w:pPr>
    </w:p>
    <w:sectPr>
      <w:pgSz w:w="11906" w:h="16838"/>
      <w:pgMar w:top="1984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5C6F8F0-706D-44DF-9814-7E773FDF463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155D57D-80FD-4385-AB08-8AFEAF096C7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2785C28-8AD2-4439-B339-0D3D91AD85C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F1EFF69-2BB9-46FA-AD75-7E9BB5C816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BE6748F-0949-4787-8EA1-3E20A7BD9A7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3987CE5-431D-45BB-9A07-1096E152BD9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ED7B719-2676-4BB8-AAE2-BC8A63A63160}"/>
  </w:font>
  <w:font w:name="汉仪文黑-85W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8" w:fontKey="{77D73958-57B0-424D-B2FF-CC184CA8559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SwiaGRpZCI6IjUxMWMzM2YzNWIwYWZlYmZjZGY0MzgwZjNjZmI3OGUzIiwidXNlckNvdW50Ijo1fQ=="/>
  </w:docVars>
  <w:rsids>
    <w:rsidRoot w:val="9E7BA177"/>
    <w:rsid w:val="00184845"/>
    <w:rsid w:val="01AA7748"/>
    <w:rsid w:val="026C79D1"/>
    <w:rsid w:val="05F8409D"/>
    <w:rsid w:val="072622AA"/>
    <w:rsid w:val="09901D6E"/>
    <w:rsid w:val="0A600264"/>
    <w:rsid w:val="0D9C1829"/>
    <w:rsid w:val="0EC927A9"/>
    <w:rsid w:val="1050022F"/>
    <w:rsid w:val="13892101"/>
    <w:rsid w:val="16470DC2"/>
    <w:rsid w:val="19407D2F"/>
    <w:rsid w:val="1975120B"/>
    <w:rsid w:val="1E3B5525"/>
    <w:rsid w:val="1EFFFA00"/>
    <w:rsid w:val="21A46446"/>
    <w:rsid w:val="26EB3A7F"/>
    <w:rsid w:val="31AC5397"/>
    <w:rsid w:val="322D7C19"/>
    <w:rsid w:val="36F00E6F"/>
    <w:rsid w:val="3B1E7600"/>
    <w:rsid w:val="3BAF22FC"/>
    <w:rsid w:val="3F2D67F4"/>
    <w:rsid w:val="3F5D7B4E"/>
    <w:rsid w:val="42FA30E7"/>
    <w:rsid w:val="45265E6D"/>
    <w:rsid w:val="47260A05"/>
    <w:rsid w:val="4A7E58F6"/>
    <w:rsid w:val="4BC50953"/>
    <w:rsid w:val="4E0728D3"/>
    <w:rsid w:val="4E7673D7"/>
    <w:rsid w:val="4F9561FE"/>
    <w:rsid w:val="51D11647"/>
    <w:rsid w:val="53A6417B"/>
    <w:rsid w:val="54E82F5B"/>
    <w:rsid w:val="555921D1"/>
    <w:rsid w:val="57C25BAE"/>
    <w:rsid w:val="5963117E"/>
    <w:rsid w:val="59D8639A"/>
    <w:rsid w:val="5B946275"/>
    <w:rsid w:val="5BE85FB8"/>
    <w:rsid w:val="5CDA6980"/>
    <w:rsid w:val="5EC63978"/>
    <w:rsid w:val="5F4B1FB2"/>
    <w:rsid w:val="60F97498"/>
    <w:rsid w:val="65F44C9A"/>
    <w:rsid w:val="68C6679F"/>
    <w:rsid w:val="69E515F3"/>
    <w:rsid w:val="6A407A5A"/>
    <w:rsid w:val="6AF04B82"/>
    <w:rsid w:val="6EFD5087"/>
    <w:rsid w:val="70632EF5"/>
    <w:rsid w:val="73154520"/>
    <w:rsid w:val="73EB1756"/>
    <w:rsid w:val="7EBF1417"/>
    <w:rsid w:val="7FFF1C70"/>
    <w:rsid w:val="9E7BA177"/>
    <w:rsid w:val="9EDF6DA2"/>
    <w:rsid w:val="F6BFCB7C"/>
    <w:rsid w:val="FF7F6424"/>
    <w:rsid w:val="FFDEE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ruibeite\Library\Containers\com.kingsoft.wpsoffice.mac\Data\.kingsoft\office6\templates\download\2204f48f9e9f6c83c11dcf3b2c51dfcb\&#38498;&#38271;&#25509;&#24453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院长接待登记表.docx</Template>
  <Pages>1</Pages>
  <Words>67</Words>
  <Characters>67</Characters>
  <Lines>0</Lines>
  <Paragraphs>0</Paragraphs>
  <TotalTime>0</TotalTime>
  <ScaleCrop>false</ScaleCrop>
  <LinksUpToDate>false</LinksUpToDate>
  <CharactersWithSpaces>129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2024-11-05T16:55:00Z</dcterms:created>
  <dc:creator>fairy woobang</dc:creator>
  <cp:lastModifiedBy>FANIM4L_</cp:lastModifiedBy>
  <cp:lastPrinted>2025-04-09T00:16:00Z</cp:lastPrinted>
  <dcterms:modified xsi:type="dcterms:W3CDTF">2025-04-14T07:17:46Z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70EF21EC9AEB456896E6DB520E820743_13</vt:lpwstr>
  </property>
  <property fmtid="{D5CDD505-2E9C-101B-9397-08002B2CF9AE}" pid="4" name="KSOTemplateUUID">
    <vt:lpwstr>v1.0_mb_5x8ugm5yCDvb2N4i/cG4eA==</vt:lpwstr>
  </property>
  <property fmtid="{D5CDD505-2E9C-101B-9397-08002B2CF9AE}" pid="5" name="KSOTemplateDocerSaveRecord">
    <vt:lpwstr>eyJoZGlkIjoiNTExYzMzZjM1YjBhZmViZmNkZjQzODBmM2NmYjc4ZTMiLCJ1c2VySWQiOiI0MDg4NDU5NzUifQ==</vt:lpwstr>
  </property>
</Properties>
</file>